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559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559"/>
      </w:tblGrid>
      <w:tr w:rsidR="00017857" w14:paraId="2223B40A" w14:textId="77777777" w:rsidTr="00830ED6">
        <w:trPr>
          <w:trHeight w:val="2629"/>
          <w:jc w:val="center"/>
        </w:trPr>
        <w:tc>
          <w:tcPr>
            <w:tcW w:w="5559" w:type="dxa"/>
          </w:tcPr>
          <w:p w14:paraId="6D9191F9" w14:textId="77777777" w:rsidR="00017857" w:rsidRPr="00830ED6" w:rsidRDefault="000261B5" w:rsidP="001D48CC">
            <w:pPr>
              <w:pStyle w:val="Title"/>
              <w:rPr>
                <w:color w:val="000000" w:themeColor="text1"/>
                <w:sz w:val="88"/>
                <w:szCs w:val="88"/>
              </w:rPr>
            </w:pPr>
            <w:r w:rsidRPr="00830ED6">
              <w:rPr>
                <w:color w:val="000000" w:themeColor="text1"/>
                <w:sz w:val="88"/>
                <w:szCs w:val="88"/>
              </w:rPr>
              <w:t>PINTS For Prevention</w:t>
            </w:r>
          </w:p>
          <w:p w14:paraId="0499FA4B" w14:textId="77777777" w:rsidR="00830ED6" w:rsidRPr="00830ED6" w:rsidRDefault="00830ED6" w:rsidP="001D48CC">
            <w:pPr>
              <w:pStyle w:val="Title"/>
              <w:rPr>
                <w:color w:val="000000" w:themeColor="text1"/>
                <w:sz w:val="56"/>
                <w:szCs w:val="92"/>
              </w:rPr>
            </w:pPr>
            <w:r>
              <w:rPr>
                <w:color w:val="000000" w:themeColor="text1"/>
                <w:sz w:val="56"/>
                <w:szCs w:val="92"/>
              </w:rPr>
              <w:t>ConFLUX BrEWing COmpany</w:t>
            </w:r>
          </w:p>
        </w:tc>
      </w:tr>
      <w:tr w:rsidR="001D48CC" w14:paraId="5B59D269" w14:textId="77777777" w:rsidTr="00830ED6">
        <w:trPr>
          <w:trHeight w:val="4147"/>
          <w:jc w:val="center"/>
        </w:trPr>
        <w:tc>
          <w:tcPr>
            <w:tcW w:w="5559" w:type="dxa"/>
          </w:tcPr>
          <w:p w14:paraId="4EBE9E3A" w14:textId="77777777" w:rsidR="00017857" w:rsidRPr="000261B5" w:rsidRDefault="000261B5" w:rsidP="000261B5">
            <w:pPr>
              <w:pStyle w:val="OtherText"/>
              <w:rPr>
                <w:color w:val="000000" w:themeColor="text1"/>
                <w:sz w:val="40"/>
              </w:rPr>
            </w:pPr>
            <w:r w:rsidRPr="000261B5">
              <w:rPr>
                <w:color w:val="000000" w:themeColor="text1"/>
                <w:sz w:val="40"/>
              </w:rPr>
              <w:t>Tuesday, June 4</w:t>
            </w:r>
            <w:r w:rsidRPr="000261B5">
              <w:rPr>
                <w:color w:val="000000" w:themeColor="text1"/>
                <w:sz w:val="40"/>
                <w:vertAlign w:val="superscript"/>
              </w:rPr>
              <w:t>th</w:t>
            </w:r>
          </w:p>
          <w:p w14:paraId="01C8F290" w14:textId="77777777" w:rsidR="000261B5" w:rsidRPr="000261B5" w:rsidRDefault="000261B5" w:rsidP="000261B5">
            <w:pPr>
              <w:pStyle w:val="OtherText"/>
              <w:rPr>
                <w:color w:val="000000" w:themeColor="text1"/>
                <w:sz w:val="40"/>
              </w:rPr>
            </w:pPr>
            <w:r w:rsidRPr="000261B5">
              <w:rPr>
                <w:color w:val="000000" w:themeColor="text1"/>
                <w:sz w:val="40"/>
              </w:rPr>
              <w:t>5 – 7 pm</w:t>
            </w:r>
          </w:p>
          <w:p w14:paraId="150E2979" w14:textId="77777777" w:rsidR="000261B5" w:rsidRPr="004A042C" w:rsidRDefault="000261B5" w:rsidP="000261B5">
            <w:pPr>
              <w:pStyle w:val="OtherText"/>
              <w:rPr>
                <w:color w:val="000000" w:themeColor="text1"/>
              </w:rPr>
            </w:pPr>
            <w:r w:rsidRPr="000261B5">
              <w:rPr>
                <w:color w:val="000000" w:themeColor="text1"/>
                <w:sz w:val="40"/>
              </w:rPr>
              <w:t>25</w:t>
            </w:r>
            <w:r w:rsidR="00830ED6">
              <w:rPr>
                <w:color w:val="000000" w:themeColor="text1"/>
                <w:sz w:val="40"/>
              </w:rPr>
              <w:t xml:space="preserve"> cents</w:t>
            </w:r>
            <w:r w:rsidRPr="000261B5">
              <w:rPr>
                <w:color w:val="000000" w:themeColor="text1"/>
                <w:sz w:val="40"/>
              </w:rPr>
              <w:t xml:space="preserve"> from every pint is donated to the Missoula Out of the Darkness Walk</w:t>
            </w:r>
          </w:p>
        </w:tc>
      </w:tr>
      <w:tr w:rsidR="001D48CC" w14:paraId="6D33B655" w14:textId="77777777" w:rsidTr="00830ED6">
        <w:trPr>
          <w:trHeight w:val="56"/>
          <w:jc w:val="center"/>
        </w:trPr>
        <w:tc>
          <w:tcPr>
            <w:tcW w:w="5559" w:type="dxa"/>
          </w:tcPr>
          <w:p w14:paraId="1FE9F39E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73E6D516" w14:textId="77777777" w:rsidR="001D48CC" w:rsidRDefault="00830ED6" w:rsidP="001D48CC">
      <w:pPr>
        <w:pStyle w:val="Subtitle"/>
      </w:pPr>
      <w:bookmarkStart w:id="0" w:name="_GoBack"/>
      <w:bookmarkEnd w:id="0"/>
      <w:r>
        <w:rPr>
          <w:rFonts w:ascii="Helvetica" w:hAnsi="Helvetica" w:cs="Helvetica"/>
          <w:noProof/>
          <w:color w:val="1D2129"/>
          <w:sz w:val="2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563171B6" wp14:editId="41E424DD">
            <wp:simplePos x="0" y="0"/>
            <wp:positionH relativeFrom="column">
              <wp:posOffset>3943350</wp:posOffset>
            </wp:positionH>
            <wp:positionV relativeFrom="paragraph">
              <wp:posOffset>1851660</wp:posOffset>
            </wp:positionV>
            <wp:extent cx="3105680" cy="8007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SPLogoLockupOOTD_RB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68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2D81DA0E" w14:textId="77777777" w:rsidTr="0081727B">
        <w:tc>
          <w:tcPr>
            <w:tcW w:w="10512" w:type="dxa"/>
          </w:tcPr>
          <w:p w14:paraId="798990B8" w14:textId="77777777" w:rsidR="001564C2" w:rsidRPr="004D280B" w:rsidRDefault="00EB09E9" w:rsidP="002F38E6">
            <w:pPr>
              <w:pStyle w:val="Subtitle"/>
              <w:rPr>
                <w:color w:val="595959"/>
                <w:lang w:val="en"/>
              </w:rPr>
            </w:pPr>
            <w:r>
              <w:t>Join us for Pint Night as we fight to #</w:t>
            </w:r>
            <w:proofErr w:type="spellStart"/>
            <w:r>
              <w:t>stopsuicide</w:t>
            </w:r>
            <w:proofErr w:type="spellEnd"/>
          </w:p>
        </w:tc>
      </w:tr>
      <w:tr w:rsidR="001564C2" w14:paraId="487CDC65" w14:textId="77777777" w:rsidTr="0081727B">
        <w:trPr>
          <w:trHeight w:val="1962"/>
        </w:trPr>
        <w:tc>
          <w:tcPr>
            <w:tcW w:w="10512" w:type="dxa"/>
          </w:tcPr>
          <w:p w14:paraId="6997249F" w14:textId="77777777" w:rsidR="00EB09E9" w:rsidRDefault="00EB09E9" w:rsidP="00830ED6">
            <w:pPr>
              <w:ind w:left="0"/>
              <w:jc w:val="both"/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</w:pPr>
          </w:p>
          <w:p w14:paraId="6664EA49" w14:textId="2C1AA83D" w:rsidR="00017857" w:rsidRPr="004D280B" w:rsidRDefault="00EB09E9" w:rsidP="00017857">
            <w:pPr>
              <w:rPr>
                <w:lang w:val="en"/>
              </w:rPr>
            </w:pP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 We will have a table of information regarding AFSP and our mission to save lives and bring hope to those affected by suicide. $.</w:t>
            </w:r>
            <w:r w:rsidR="00830ED6"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>2</w:t>
            </w: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5 of each pint sold between </w:t>
            </w:r>
            <w:r w:rsidR="006A3342"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>5</w:t>
            </w: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 xml:space="preserve">PM and </w:t>
            </w:r>
            <w:r w:rsidR="006A3342"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>7</w:t>
            </w: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>PM will go towards the Missoula O</w:t>
            </w:r>
            <w:r w:rsidR="00830ED6"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>ut of the Darkness W</w:t>
            </w:r>
            <w:r>
              <w:rPr>
                <w:rFonts w:ascii="Helvetica" w:hAnsi="Helvetica" w:cs="Helvetica"/>
                <w:color w:val="1D2129"/>
                <w:sz w:val="21"/>
                <w:szCs w:val="21"/>
                <w:shd w:val="clear" w:color="auto" w:fill="FFFFFF"/>
              </w:rPr>
              <w:t>alk fundraising goal of $59,000.</w:t>
            </w:r>
          </w:p>
        </w:tc>
      </w:tr>
    </w:tbl>
    <w:p w14:paraId="791FDB6A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12"/>
      <w:footerReference w:type="default" r:id="rId13"/>
      <w:headerReference w:type="first" r:id="rId14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F8ED4" w14:textId="77777777" w:rsidR="006E72D6" w:rsidRDefault="006E72D6" w:rsidP="0068245E">
      <w:pPr>
        <w:spacing w:after="0"/>
      </w:pPr>
      <w:r>
        <w:separator/>
      </w:r>
    </w:p>
    <w:p w14:paraId="5F37275E" w14:textId="77777777" w:rsidR="006E72D6" w:rsidRDefault="006E72D6"/>
    <w:p w14:paraId="61EE1E82" w14:textId="77777777" w:rsidR="006E72D6" w:rsidRDefault="006E72D6"/>
  </w:endnote>
  <w:endnote w:type="continuationSeparator" w:id="0">
    <w:p w14:paraId="5664F761" w14:textId="77777777" w:rsidR="006E72D6" w:rsidRDefault="006E72D6" w:rsidP="0068245E">
      <w:pPr>
        <w:spacing w:after="0"/>
      </w:pPr>
      <w:r>
        <w:continuationSeparator/>
      </w:r>
    </w:p>
    <w:p w14:paraId="7A732411" w14:textId="77777777" w:rsidR="006E72D6" w:rsidRDefault="006E72D6"/>
    <w:p w14:paraId="2E3BAC98" w14:textId="77777777" w:rsidR="006E72D6" w:rsidRDefault="006E72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880D1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26D2B4C2" w14:textId="77777777" w:rsidR="00A11C55" w:rsidRDefault="00A11C55"/>
  <w:p w14:paraId="7C6D405A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5C167" w14:textId="77777777" w:rsidR="006E72D6" w:rsidRDefault="006E72D6" w:rsidP="0068245E">
      <w:pPr>
        <w:spacing w:after="0"/>
      </w:pPr>
      <w:r>
        <w:separator/>
      </w:r>
    </w:p>
    <w:p w14:paraId="25B979BE" w14:textId="77777777" w:rsidR="006E72D6" w:rsidRDefault="006E72D6"/>
    <w:p w14:paraId="57802206" w14:textId="77777777" w:rsidR="006E72D6" w:rsidRDefault="006E72D6"/>
  </w:footnote>
  <w:footnote w:type="continuationSeparator" w:id="0">
    <w:p w14:paraId="24973F9C" w14:textId="77777777" w:rsidR="006E72D6" w:rsidRDefault="006E72D6" w:rsidP="0068245E">
      <w:pPr>
        <w:spacing w:after="0"/>
      </w:pPr>
      <w:r>
        <w:continuationSeparator/>
      </w:r>
    </w:p>
    <w:p w14:paraId="59701485" w14:textId="77777777" w:rsidR="006E72D6" w:rsidRDefault="006E72D6"/>
    <w:p w14:paraId="3BD00BC8" w14:textId="77777777" w:rsidR="006E72D6" w:rsidRDefault="006E72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D8F9C" w14:textId="77777777" w:rsidR="002A068F" w:rsidRDefault="002A068F">
    <w:pPr>
      <w:pStyle w:val="Header"/>
    </w:pPr>
  </w:p>
  <w:p w14:paraId="1F9B196F" w14:textId="77777777" w:rsidR="00A11C55" w:rsidRDefault="00A11C55"/>
  <w:p w14:paraId="1C2B6EEC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D4ED5" w14:textId="77777777" w:rsidR="000261B5" w:rsidRDefault="000261B5">
    <w:pPr>
      <w:pStyle w:val="Header"/>
      <w:rPr>
        <w:noProof/>
      </w:rPr>
    </w:pPr>
  </w:p>
  <w:p w14:paraId="6B5639DC" w14:textId="77777777" w:rsidR="00C12433" w:rsidRDefault="00384C3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8368680" wp14:editId="2ED28F3A">
              <wp:simplePos x="0" y="0"/>
              <wp:positionH relativeFrom="page">
                <wp:posOffset>0</wp:posOffset>
              </wp:positionH>
              <wp:positionV relativeFrom="page">
                <wp:posOffset>-25400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9FB017" id="Group 19" o:spid="_x0000_s1026" style="position:absolute;margin-left:0;margin-top:-2pt;width:612pt;height:450pt;z-index:251656192;mso-position-horizontal-relative:page;mso-position-vertical-relative:page" coordsize="77724,5715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3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" filled="f" stroked="f" strokeweight="1pt"/>
              <w10:wrap anchorx="page" anchory="page"/>
            </v:group>
          </w:pict>
        </mc:Fallback>
      </mc:AlternateContent>
    </w:r>
    <w:r w:rsidR="002F38E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CD7CC9" wp14:editId="0C390742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F43A63" w14:textId="77777777" w:rsidR="000261B5" w:rsidRDefault="000261B5" w:rsidP="000261B5">
                            <w:pPr>
                              <w:ind w:left="0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EA7E87" id="Group 20" o:spid="_x0000_s1026" style="position:absolute;left:0;text-align:left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  <v:textbox>
                  <w:txbxContent>
                    <w:p w:rsidR="000261B5" w:rsidRDefault="000261B5" w:rsidP="000261B5">
                      <w:pPr>
                        <w:ind w:left="0"/>
                      </w:pPr>
                      <w:r>
                        <w:t>P</w:t>
                      </w:r>
                    </w:p>
                  </w:txbxContent>
                </v:textbox>
              </v:oval>
            </v:group>
          </w:pict>
        </mc:Fallback>
      </mc:AlternateContent>
    </w:r>
    <w:r>
      <w:rPr>
        <w:noProof/>
      </w:rPr>
      <w:drawing>
        <wp:inline distT="0" distB="0" distL="0" distR="0" wp14:anchorId="02D83976" wp14:editId="3C21061C">
          <wp:extent cx="2622550" cy="1746250"/>
          <wp:effectExtent l="0" t="0" r="6350" b="6350"/>
          <wp:docPr id="1" name="Picture 1" descr="C:\Users\Kate Levine\Pictures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 Levine\Pictures\downlo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2550" cy="174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3A"/>
    <w:rsid w:val="00017857"/>
    <w:rsid w:val="000261B5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84C3A"/>
    <w:rsid w:val="0039194A"/>
    <w:rsid w:val="003C5628"/>
    <w:rsid w:val="003C7EF8"/>
    <w:rsid w:val="004611DB"/>
    <w:rsid w:val="004A042C"/>
    <w:rsid w:val="004B3546"/>
    <w:rsid w:val="004C6C85"/>
    <w:rsid w:val="004D280B"/>
    <w:rsid w:val="004E2249"/>
    <w:rsid w:val="005116DB"/>
    <w:rsid w:val="00532C3C"/>
    <w:rsid w:val="00587A4E"/>
    <w:rsid w:val="005A3968"/>
    <w:rsid w:val="005B2714"/>
    <w:rsid w:val="005C41D2"/>
    <w:rsid w:val="005D2D39"/>
    <w:rsid w:val="00667668"/>
    <w:rsid w:val="0068245E"/>
    <w:rsid w:val="00684A8A"/>
    <w:rsid w:val="0069500E"/>
    <w:rsid w:val="006973C3"/>
    <w:rsid w:val="006A21A8"/>
    <w:rsid w:val="006A3342"/>
    <w:rsid w:val="006C4EC2"/>
    <w:rsid w:val="006E72D6"/>
    <w:rsid w:val="00713F12"/>
    <w:rsid w:val="00750639"/>
    <w:rsid w:val="007A4EDB"/>
    <w:rsid w:val="007C4762"/>
    <w:rsid w:val="0081727B"/>
    <w:rsid w:val="00830ED6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73EAC"/>
    <w:rsid w:val="00EB09E9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9743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%20Levine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46C6C1E-28AF-4191-9373-474BEF8F2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2019-03-25T15:31:00Z</dcterms:created>
  <dcterms:modified xsi:type="dcterms:W3CDTF">2019-03-27T16:02:00Z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